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235" w:rsidRDefault="00F3166D">
      <w:r w:rsidRPr="00F3166D">
        <w:object w:dxaOrig="8925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4" o:title=""/>
          </v:shape>
          <o:OLEObject Type="Embed" ProgID="Acrobat.Document.DC" ShapeID="_x0000_i1025" DrawAspect="Content" ObjectID="_1854859361" r:id="rId5"/>
        </w:object>
      </w:r>
    </w:p>
    <w:sectPr w:rsidR="000F2235" w:rsidSect="000F223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savePreviewPicture/>
  <w:compat/>
  <w:rsids>
    <w:rsidRoot w:val="00F3166D"/>
    <w:rsid w:val="000F2235"/>
    <w:rsid w:val="00F3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F223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locandina.dotx</Template>
  <TotalTime>0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Utente4</dc:creator>
  <cp:lastModifiedBy>Utente4</cp:lastModifiedBy>
  <cp:revision>1</cp:revision>
  <dcterms:created xsi:type="dcterms:W3CDTF">2026-10-30T08:56:00Z</dcterms:created>
  <dcterms:modified xsi:type="dcterms:W3CDTF">2026-10-30T08:56:00Z</dcterms:modified>
</cp:coreProperties>
</file>